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826659" w14:textId="05C86C66" w:rsidR="00F06EA4" w:rsidRDefault="00F06EA4" w:rsidP="00836DDE">
      <w:pPr>
        <w:tabs>
          <w:tab w:val="clear" w:pos="5387"/>
          <w:tab w:val="clear" w:pos="7938"/>
          <w:tab w:val="left" w:pos="2580"/>
        </w:tabs>
      </w:pP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28509090" w14:textId="77777777" w:rsidTr="0039774F">
        <w:trPr>
          <w:trHeight w:hRule="exact" w:val="878"/>
        </w:trPr>
        <w:tc>
          <w:tcPr>
            <w:tcW w:w="5529" w:type="dxa"/>
          </w:tcPr>
          <w:p w14:paraId="299D3C3A" w14:textId="77777777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39774F">
              <w:rPr>
                <w:noProof/>
              </w:rPr>
              <w:t>23 september 2024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101C4A06" w14:textId="74F3306F" w:rsidR="000B20D8" w:rsidRDefault="00BF0B44" w:rsidP="00A553BE">
            <w:pPr>
              <w:pStyle w:val="Adress"/>
            </w:pPr>
            <w:r>
              <w:fldChar w:fldCharType="begin"/>
            </w:r>
            <w:r w:rsidR="000B20D8">
              <w:instrText xml:space="preserve">  </w:instrText>
            </w:r>
            <w:r>
              <w:fldChar w:fldCharType="end"/>
            </w:r>
          </w:p>
        </w:tc>
      </w:tr>
    </w:tbl>
    <w:p w14:paraId="5D2F7C0E" w14:textId="77777777" w:rsidR="0039774F" w:rsidRPr="0039774F" w:rsidRDefault="0039774F" w:rsidP="0039774F">
      <w:pPr>
        <w:pStyle w:val="Rubrik1"/>
        <w:spacing w:before="0" w:after="0"/>
        <w:ind w:right="-1"/>
        <w:rPr>
          <w:sz w:val="22"/>
          <w:szCs w:val="22"/>
        </w:rPr>
      </w:pPr>
      <w:r w:rsidRPr="0039774F">
        <w:rPr>
          <w:sz w:val="22"/>
          <w:szCs w:val="22"/>
        </w:rPr>
        <w:t xml:space="preserve">Information om utbyggnad av allmänna vattentjänster i </w:t>
      </w:r>
      <w:proofErr w:type="spellStart"/>
      <w:r w:rsidRPr="0039774F">
        <w:rPr>
          <w:sz w:val="22"/>
          <w:szCs w:val="22"/>
        </w:rPr>
        <w:t>Ättersta</w:t>
      </w:r>
      <w:proofErr w:type="spellEnd"/>
    </w:p>
    <w:p w14:paraId="63FFC009" w14:textId="77777777" w:rsidR="0039774F" w:rsidRPr="0039774F" w:rsidRDefault="0039774F" w:rsidP="0039774F">
      <w:pPr>
        <w:spacing w:line="259" w:lineRule="auto"/>
        <w:ind w:right="-1"/>
      </w:pPr>
      <w:r w:rsidRPr="0039774F">
        <w:t xml:space="preserve">Vi informerar dig som berörd markägare och fastighetsägare om status i projektet med allmänt vatten och avlopp (VA) i </w:t>
      </w:r>
      <w:proofErr w:type="spellStart"/>
      <w:r w:rsidRPr="0039774F">
        <w:t>Ättersta</w:t>
      </w:r>
      <w:proofErr w:type="spellEnd"/>
      <w:r w:rsidRPr="0039774F">
        <w:t>.</w:t>
      </w:r>
    </w:p>
    <w:p w14:paraId="65770790" w14:textId="77777777" w:rsidR="0039774F" w:rsidRPr="0039774F" w:rsidRDefault="0039774F" w:rsidP="0039774F">
      <w:pPr>
        <w:pStyle w:val="Rubrik2"/>
        <w:rPr>
          <w:sz w:val="22"/>
          <w:szCs w:val="22"/>
        </w:rPr>
      </w:pPr>
      <w:r w:rsidRPr="0039774F">
        <w:rPr>
          <w:sz w:val="22"/>
          <w:szCs w:val="22"/>
        </w:rPr>
        <w:t>Bakgrund</w:t>
      </w:r>
    </w:p>
    <w:p w14:paraId="226A1E8B" w14:textId="77777777" w:rsidR="0039774F" w:rsidRPr="0039774F" w:rsidRDefault="0039774F" w:rsidP="0039774F">
      <w:pPr>
        <w:spacing w:after="98" w:line="259" w:lineRule="auto"/>
        <w:ind w:right="-1"/>
      </w:pPr>
      <w:r w:rsidRPr="0039774F">
        <w:t xml:space="preserve">I februari 2022 fattar kommunfullmäktige i Vingåker beslut om att bilda verksamhetsområde* för vatten och spillvatten i området </w:t>
      </w:r>
      <w:proofErr w:type="spellStart"/>
      <w:r w:rsidRPr="0039774F">
        <w:t>Ättersta</w:t>
      </w:r>
      <w:proofErr w:type="spellEnd"/>
      <w:r w:rsidRPr="0039774F">
        <w:t xml:space="preserve">. Beslutet innebär att Sörmland Vatten får i uppdrag att förlägga allmänt VA till området. </w:t>
      </w:r>
    </w:p>
    <w:p w14:paraId="5C227E4E" w14:textId="77777777" w:rsidR="0039774F" w:rsidRPr="0039774F" w:rsidRDefault="0039774F" w:rsidP="0039774F">
      <w:pPr>
        <w:spacing w:line="259" w:lineRule="auto"/>
        <w:ind w:right="-1"/>
        <w:rPr>
          <w:rFonts w:cs="Arial"/>
        </w:rPr>
      </w:pPr>
      <w:r w:rsidRPr="0039774F">
        <w:t xml:space="preserve">Upphandling av entreprenad för att bygga överföringsledning från Österåker till </w:t>
      </w:r>
      <w:proofErr w:type="spellStart"/>
      <w:r w:rsidRPr="0039774F">
        <w:t>Ättersta</w:t>
      </w:r>
      <w:proofErr w:type="spellEnd"/>
      <w:r w:rsidRPr="0039774F">
        <w:t xml:space="preserve"> samt utbyggnad av VA i verksamhetsområdet är avslutad. Kontrakterad entreprenör är </w:t>
      </w:r>
      <w:proofErr w:type="spellStart"/>
      <w:r w:rsidRPr="0039774F">
        <w:t>Salboheds</w:t>
      </w:r>
      <w:proofErr w:type="spellEnd"/>
      <w:r w:rsidRPr="0039774F">
        <w:t xml:space="preserve"> Bygg och anläggning AB. </w:t>
      </w:r>
      <w:r w:rsidRPr="0039774F">
        <w:rPr>
          <w:rFonts w:cs="Arial"/>
        </w:rPr>
        <w:t xml:space="preserve">Byggstart är planerad till november. </w:t>
      </w:r>
    </w:p>
    <w:p w14:paraId="32545EF0" w14:textId="77777777" w:rsidR="0039774F" w:rsidRPr="0039774F" w:rsidRDefault="0039774F" w:rsidP="0039774F">
      <w:pPr>
        <w:spacing w:line="259" w:lineRule="auto"/>
        <w:ind w:right="-1"/>
        <w:rPr>
          <w:rFonts w:cs="Arial"/>
        </w:rPr>
      </w:pPr>
    </w:p>
    <w:p w14:paraId="69CAE68A" w14:textId="77777777" w:rsidR="0039774F" w:rsidRPr="0039774F" w:rsidRDefault="0039774F" w:rsidP="0039774F">
      <w:r w:rsidRPr="0039774F">
        <w:t xml:space="preserve">Under september och oktober påbörjar vi förberedande arbeten i arbetsområdet. </w:t>
      </w:r>
    </w:p>
    <w:p w14:paraId="27FB35AB" w14:textId="77777777" w:rsidR="0039774F" w:rsidRPr="0039774F" w:rsidRDefault="0039774F" w:rsidP="0039774F">
      <w:pPr>
        <w:pStyle w:val="Rubrik2"/>
        <w:rPr>
          <w:sz w:val="22"/>
          <w:szCs w:val="22"/>
        </w:rPr>
      </w:pPr>
      <w:r w:rsidRPr="0039774F">
        <w:rPr>
          <w:sz w:val="22"/>
          <w:szCs w:val="22"/>
        </w:rPr>
        <w:t>Vad innebär det för dig som fastighetsägare?</w:t>
      </w:r>
    </w:p>
    <w:p w14:paraId="6B46AC6C" w14:textId="77777777" w:rsidR="0039774F" w:rsidRPr="0039774F" w:rsidRDefault="0039774F" w:rsidP="0039774F">
      <w:r w:rsidRPr="0039774F">
        <w:t xml:space="preserve">En in- och utvändig besiktning (så kallad syneförrättning) sker av de fastigheter som ligger i arbetsområdets direkta närhet. Detta sker med hjälp av entreprenören </w:t>
      </w:r>
      <w:proofErr w:type="spellStart"/>
      <w:r w:rsidRPr="0039774F">
        <w:t>Forcit</w:t>
      </w:r>
      <w:proofErr w:type="spellEnd"/>
      <w:r w:rsidRPr="0039774F">
        <w:t xml:space="preserve"> Consulting som är anlitad av Sörmland Vatten. Entreprenören kontaktar dig som fastighetsägare innan besiktning.</w:t>
      </w:r>
    </w:p>
    <w:p w14:paraId="11519A22" w14:textId="77777777" w:rsidR="0039774F" w:rsidRPr="0039774F" w:rsidRDefault="0039774F" w:rsidP="0039774F"/>
    <w:p w14:paraId="0292B73D" w14:textId="77777777" w:rsidR="0039774F" w:rsidRPr="0039774F" w:rsidRDefault="0039774F" w:rsidP="0039774F">
      <w:pPr>
        <w:pStyle w:val="Rubrik2"/>
        <w:rPr>
          <w:sz w:val="22"/>
          <w:szCs w:val="22"/>
        </w:rPr>
      </w:pPr>
      <w:r w:rsidRPr="0039774F">
        <w:rPr>
          <w:sz w:val="22"/>
          <w:szCs w:val="22"/>
        </w:rPr>
        <w:t>Vad innebär det för dig som markägare?</w:t>
      </w:r>
    </w:p>
    <w:p w14:paraId="518C4B11" w14:textId="77777777" w:rsidR="0039774F" w:rsidRPr="0039774F" w:rsidRDefault="0039774F" w:rsidP="0039774F">
      <w:r w:rsidRPr="0039774F">
        <w:t>Vi kommer även att utföra inmätningar och utsättningar i området, i samband med det kan en del markeringar med färg och stakkäppar förekomma.</w:t>
      </w:r>
    </w:p>
    <w:p w14:paraId="0E28B5F4" w14:textId="77777777" w:rsidR="0039774F" w:rsidRPr="0039774F" w:rsidRDefault="0039774F" w:rsidP="0039774F"/>
    <w:p w14:paraId="052A049B" w14:textId="6A8376C2" w:rsidR="0039774F" w:rsidRPr="0039774F" w:rsidRDefault="0039774F" w:rsidP="0039774F">
      <w:r w:rsidRPr="0039774F">
        <w:t>Du hittar även information om projektet på vår hemsida</w:t>
      </w:r>
      <w:r>
        <w:t xml:space="preserve"> </w:t>
      </w:r>
      <w:hyperlink r:id="rId9" w:history="1">
        <w:r w:rsidRPr="0039774F">
          <w:rPr>
            <w:rStyle w:val="Hyperlnk"/>
          </w:rPr>
          <w:t>www.sormlandvatten.se</w:t>
        </w:r>
      </w:hyperlink>
    </w:p>
    <w:p w14:paraId="37FF5EF0" w14:textId="77777777" w:rsidR="0039774F" w:rsidRPr="0039774F" w:rsidRDefault="0039774F" w:rsidP="0039774F"/>
    <w:p w14:paraId="5AE9F29B" w14:textId="77777777" w:rsidR="0039774F" w:rsidRPr="0039774F" w:rsidRDefault="0039774F" w:rsidP="0039774F">
      <w:pPr>
        <w:ind w:right="708"/>
        <w:rPr>
          <w:i/>
          <w:iCs/>
          <w:sz w:val="20"/>
          <w:szCs w:val="20"/>
        </w:rPr>
      </w:pPr>
      <w:r w:rsidRPr="0039774F">
        <w:rPr>
          <w:i/>
          <w:iCs/>
          <w:sz w:val="20"/>
          <w:szCs w:val="20"/>
        </w:rPr>
        <w:t xml:space="preserve">*Ett verksamhetsområde är ett avgränsat område där vatten- och avloppsförsörjningen ska ske genom allmänna </w:t>
      </w:r>
      <w:proofErr w:type="spellStart"/>
      <w:r w:rsidRPr="0039774F">
        <w:rPr>
          <w:i/>
          <w:iCs/>
          <w:sz w:val="20"/>
          <w:szCs w:val="20"/>
        </w:rPr>
        <w:t>VA-anläggningar</w:t>
      </w:r>
      <w:proofErr w:type="spellEnd"/>
      <w:r w:rsidRPr="0039774F">
        <w:rPr>
          <w:i/>
          <w:iCs/>
          <w:sz w:val="20"/>
          <w:szCs w:val="20"/>
        </w:rPr>
        <w:t>. I ett verksamhetsområde gäller Lagen om allmänna vattentjänster. Det är kommunfullmäktige som fastställer verksamhetsområdets gränser och vilken taxa som gäller vid anslutningen.</w:t>
      </w:r>
    </w:p>
    <w:p w14:paraId="57923EE0" w14:textId="77777777" w:rsidR="0039774F" w:rsidRPr="0039774F" w:rsidRDefault="0039774F" w:rsidP="0039774F">
      <w:pPr>
        <w:rPr>
          <w:vanish/>
          <w:specVanish/>
        </w:rPr>
      </w:pPr>
    </w:p>
    <w:p w14:paraId="2082F8B6" w14:textId="77777777" w:rsidR="0039774F" w:rsidRPr="0039774F" w:rsidRDefault="0039774F" w:rsidP="0039774F">
      <w:r w:rsidRPr="0039774F">
        <w:t xml:space="preserve"> </w:t>
      </w:r>
    </w:p>
    <w:p w14:paraId="5B8C1B2F" w14:textId="77777777" w:rsidR="0039774F" w:rsidRPr="0039774F" w:rsidRDefault="0039774F" w:rsidP="0039774F">
      <w:r w:rsidRPr="0039774F">
        <w:t>Har du</w:t>
      </w:r>
      <w:r w:rsidRPr="0039774F">
        <w:rPr>
          <w:spacing w:val="-3"/>
        </w:rPr>
        <w:t xml:space="preserve"> </w:t>
      </w:r>
      <w:r w:rsidRPr="0039774F">
        <w:t>frågor</w:t>
      </w:r>
      <w:r w:rsidRPr="0039774F">
        <w:rPr>
          <w:spacing w:val="1"/>
        </w:rPr>
        <w:t xml:space="preserve"> </w:t>
      </w:r>
      <w:r w:rsidRPr="0039774F">
        <w:t>eller</w:t>
      </w:r>
      <w:r w:rsidRPr="0039774F">
        <w:rPr>
          <w:spacing w:val="-2"/>
        </w:rPr>
        <w:t xml:space="preserve"> </w:t>
      </w:r>
      <w:r w:rsidRPr="0039774F">
        <w:t>funderingar är</w:t>
      </w:r>
      <w:r w:rsidRPr="0039774F">
        <w:rPr>
          <w:spacing w:val="1"/>
        </w:rPr>
        <w:t xml:space="preserve"> </w:t>
      </w:r>
      <w:r w:rsidRPr="0039774F">
        <w:t>du</w:t>
      </w:r>
      <w:r w:rsidRPr="0039774F">
        <w:rPr>
          <w:spacing w:val="-3"/>
        </w:rPr>
        <w:t xml:space="preserve"> </w:t>
      </w:r>
      <w:r w:rsidRPr="0039774F">
        <w:t>välkommen</w:t>
      </w:r>
      <w:r w:rsidRPr="0039774F">
        <w:rPr>
          <w:spacing w:val="-6"/>
        </w:rPr>
        <w:t xml:space="preserve"> </w:t>
      </w:r>
      <w:r w:rsidRPr="0039774F">
        <w:t>att kontakta</w:t>
      </w:r>
      <w:r w:rsidRPr="0039774F">
        <w:rPr>
          <w:spacing w:val="-3"/>
        </w:rPr>
        <w:t xml:space="preserve"> </w:t>
      </w:r>
      <w:r w:rsidRPr="0039774F">
        <w:t>oss</w:t>
      </w:r>
      <w:r w:rsidRPr="0039774F">
        <w:rPr>
          <w:spacing w:val="-1"/>
        </w:rPr>
        <w:t xml:space="preserve"> </w:t>
      </w:r>
      <w:r w:rsidRPr="0039774F">
        <w:t>på</w:t>
      </w:r>
      <w:r w:rsidRPr="0039774F">
        <w:rPr>
          <w:spacing w:val="-2"/>
        </w:rPr>
        <w:t xml:space="preserve"> </w:t>
      </w:r>
      <w:proofErr w:type="gramStart"/>
      <w:r w:rsidRPr="0039774F">
        <w:t>0150-800 100</w:t>
      </w:r>
      <w:proofErr w:type="gramEnd"/>
      <w:r w:rsidRPr="0039774F">
        <w:t xml:space="preserve"> eller via</w:t>
      </w:r>
      <w:r w:rsidRPr="0039774F">
        <w:rPr>
          <w:rFonts w:cs="Arial"/>
        </w:rPr>
        <w:t xml:space="preserve"> </w:t>
      </w:r>
      <w:hyperlink r:id="rId10" w:history="1">
        <w:r w:rsidRPr="0039774F">
          <w:rPr>
            <w:rFonts w:cs="Arial"/>
          </w:rPr>
          <w:t>kundservice@sormlandvatten.se</w:t>
        </w:r>
      </w:hyperlink>
      <w:r w:rsidRPr="0039774F">
        <w:rPr>
          <w:rFonts w:cs="Arial"/>
        </w:rPr>
        <w:t>.</w:t>
      </w:r>
      <w:r w:rsidRPr="0039774F">
        <w:t xml:space="preserve"> </w:t>
      </w:r>
    </w:p>
    <w:p w14:paraId="28FBB557" w14:textId="77777777" w:rsidR="0039774F" w:rsidRPr="0039774F" w:rsidRDefault="0039774F" w:rsidP="0039774F"/>
    <w:p w14:paraId="5B688739" w14:textId="77777777" w:rsidR="0039774F" w:rsidRPr="0039774F" w:rsidRDefault="0039774F" w:rsidP="0039774F">
      <w:r w:rsidRPr="0039774F">
        <w:t>Med vänlig hälsning</w:t>
      </w:r>
    </w:p>
    <w:p w14:paraId="738E372B" w14:textId="77777777" w:rsidR="0039774F" w:rsidRDefault="0039774F" w:rsidP="0039774F"/>
    <w:p w14:paraId="16D385FD" w14:textId="77777777" w:rsidR="0039774F" w:rsidRDefault="0039774F" w:rsidP="0039774F"/>
    <w:p w14:paraId="54186D86" w14:textId="4BC80A2F" w:rsidR="0039774F" w:rsidRPr="0039774F" w:rsidRDefault="0039774F" w:rsidP="0039774F">
      <w:r w:rsidRPr="0039774F">
        <w:t>Sörmland Vatten</w:t>
      </w:r>
    </w:p>
    <w:p w14:paraId="581E07CB" w14:textId="77777777" w:rsidR="001E73F6" w:rsidRDefault="001E73F6" w:rsidP="0039774F"/>
    <w:p w14:paraId="3B6552C0" w14:textId="6F52D764" w:rsidR="0039774F" w:rsidRPr="001E73F6" w:rsidRDefault="0039774F" w:rsidP="0039774F">
      <w:pPr>
        <w:rPr>
          <w:u w:val="single"/>
        </w:rPr>
      </w:pPr>
      <w:r w:rsidRPr="0039774F">
        <w:t>Anneli Ekström, projektledare</w:t>
      </w:r>
    </w:p>
    <w:sectPr w:rsidR="0039774F" w:rsidRPr="001E73F6" w:rsidSect="0039774F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410" w:right="1418" w:bottom="2127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03C44" w14:textId="77777777" w:rsidR="0039774F" w:rsidRDefault="0039774F">
      <w:r>
        <w:separator/>
      </w:r>
    </w:p>
  </w:endnote>
  <w:endnote w:type="continuationSeparator" w:id="0">
    <w:p w14:paraId="3A6FC377" w14:textId="77777777" w:rsidR="0039774F" w:rsidRDefault="00397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5FD26A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581805D2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2CA436E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32DB5885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23DFB1EC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57B968C6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7EF55D0D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5FFB5DC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E5E9A" w14:textId="77777777" w:rsidR="00F156C4" w:rsidRDefault="00F156C4" w:rsidP="00C740F3">
    <w:pPr>
      <w:pStyle w:val="Sidfot"/>
    </w:pPr>
  </w:p>
  <w:p w14:paraId="36201595" w14:textId="77777777" w:rsidR="00F156C4" w:rsidRDefault="00F156C4" w:rsidP="00C740F3">
    <w:pPr>
      <w:pStyle w:val="Sidfot"/>
    </w:pPr>
  </w:p>
  <w:p w14:paraId="07E8D497" w14:textId="77777777" w:rsidR="00F156C4" w:rsidRPr="00E85BA2" w:rsidRDefault="00F156C4" w:rsidP="00C740F3">
    <w:pPr>
      <w:pStyle w:val="Sidfot"/>
    </w:pPr>
  </w:p>
  <w:p w14:paraId="0A306812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7E152B64" w14:textId="77777777" w:rsidR="00FD4CA5" w:rsidRPr="00A553BE" w:rsidRDefault="00FD4CA5" w:rsidP="00C740F3">
    <w:pPr>
      <w:pStyle w:val="Sidfot"/>
      <w:rPr>
        <w:lang w:val="sv-SE"/>
      </w:rPr>
    </w:pPr>
  </w:p>
  <w:p w14:paraId="0D2E85A8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4CCA27EA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026A2A75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3DEB73F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0CCBA93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597B36" w14:textId="77777777" w:rsidR="0039774F" w:rsidRDefault="0039774F">
      <w:r>
        <w:separator/>
      </w:r>
    </w:p>
  </w:footnote>
  <w:footnote w:type="continuationSeparator" w:id="0">
    <w:p w14:paraId="56590315" w14:textId="77777777" w:rsidR="0039774F" w:rsidRDefault="003977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F4A3F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6666AD" wp14:editId="0B7DF30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0105836" name="Bildobjekt 7401058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7F604440" w14:textId="77777777" w:rsidR="00836DDE" w:rsidRDefault="00836DDE" w:rsidP="00836DDE">
    <w:pPr>
      <w:pStyle w:val="Sidhuvud"/>
      <w:ind w:left="-851"/>
      <w:jc w:val="both"/>
    </w:pPr>
  </w:p>
  <w:p w14:paraId="2B2744A3" w14:textId="77777777" w:rsidR="00836DDE" w:rsidRDefault="00836DDE" w:rsidP="00836DDE">
    <w:pPr>
      <w:pStyle w:val="Sidhuvud"/>
      <w:ind w:left="-851"/>
      <w:jc w:val="both"/>
    </w:pPr>
  </w:p>
  <w:p w14:paraId="1C80DE95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EE518D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0BB8296" w14:textId="77777777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39774F">
      <w:rPr>
        <w:noProof/>
      </w:rPr>
      <w:t>2024-09-23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1E73F6">
      <w:fldChar w:fldCharType="begin"/>
    </w:r>
    <w:r w:rsidR="001E73F6">
      <w:instrText xml:space="preserve"> NUMPAGES  \* LOWER </w:instrText>
    </w:r>
    <w:r w:rsidR="001E73F6">
      <w:fldChar w:fldCharType="separate"/>
    </w:r>
    <w:r w:rsidR="007959A8">
      <w:rPr>
        <w:noProof/>
      </w:rPr>
      <w:t>1</w:t>
    </w:r>
    <w:r w:rsidR="001E73F6">
      <w:rPr>
        <w:noProof/>
      </w:rPr>
      <w:fldChar w:fldCharType="end"/>
    </w:r>
    <w:r w:rsidRPr="009062B6"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74F"/>
    <w:rsid w:val="0002699C"/>
    <w:rsid w:val="00026E12"/>
    <w:rsid w:val="00031FBA"/>
    <w:rsid w:val="000840E8"/>
    <w:rsid w:val="000B20D8"/>
    <w:rsid w:val="000B5C7F"/>
    <w:rsid w:val="001761AF"/>
    <w:rsid w:val="00180236"/>
    <w:rsid w:val="001927EA"/>
    <w:rsid w:val="001B2156"/>
    <w:rsid w:val="001B44BE"/>
    <w:rsid w:val="001C3151"/>
    <w:rsid w:val="001E73F6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9774F"/>
    <w:rsid w:val="003B0B44"/>
    <w:rsid w:val="003D3CDE"/>
    <w:rsid w:val="003D43E6"/>
    <w:rsid w:val="004160A6"/>
    <w:rsid w:val="00422B62"/>
    <w:rsid w:val="00424DA6"/>
    <w:rsid w:val="004378A0"/>
    <w:rsid w:val="00466259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B54FC"/>
    <w:rsid w:val="00616FCE"/>
    <w:rsid w:val="00662723"/>
    <w:rsid w:val="006631CC"/>
    <w:rsid w:val="006731FC"/>
    <w:rsid w:val="00673F3E"/>
    <w:rsid w:val="0068117F"/>
    <w:rsid w:val="0068435E"/>
    <w:rsid w:val="0069750A"/>
    <w:rsid w:val="006A393A"/>
    <w:rsid w:val="006E2E9C"/>
    <w:rsid w:val="006F3E3C"/>
    <w:rsid w:val="00715DF3"/>
    <w:rsid w:val="007265D8"/>
    <w:rsid w:val="00753633"/>
    <w:rsid w:val="00780311"/>
    <w:rsid w:val="007807EC"/>
    <w:rsid w:val="00781537"/>
    <w:rsid w:val="007959A8"/>
    <w:rsid w:val="007A44A0"/>
    <w:rsid w:val="007C1BE2"/>
    <w:rsid w:val="008027FB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F0B44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5124"/>
    <w:rsid w:val="00E45735"/>
    <w:rsid w:val="00E6168A"/>
    <w:rsid w:val="00E85BA2"/>
    <w:rsid w:val="00E94B58"/>
    <w:rsid w:val="00EA592D"/>
    <w:rsid w:val="00EF0DF7"/>
    <w:rsid w:val="00F06EA4"/>
    <w:rsid w:val="00F156C4"/>
    <w:rsid w:val="00F40051"/>
    <w:rsid w:val="00F67B4F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96C54F"/>
  <w15:docId w15:val="{23F9107D-57D4-4827-BEC1-5CEFDB842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39774F"/>
    <w:rPr>
      <w:rFonts w:ascii="Arial" w:hAnsi="Arial"/>
      <w:b/>
      <w:kern w:val="2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kundservice@sormlandvatten.se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sormlandvatten.se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4</TotalTime>
  <Pages>1</Pages>
  <Words>256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 Sylvefjord</dc:creator>
  <cp:lastModifiedBy>Helen Sylvefjord</cp:lastModifiedBy>
  <cp:revision>2</cp:revision>
  <cp:lastPrinted>2018-03-21T13:20:00Z</cp:lastPrinted>
  <dcterms:created xsi:type="dcterms:W3CDTF">2024-09-23T13:22:00Z</dcterms:created>
  <dcterms:modified xsi:type="dcterms:W3CDTF">2024-09-23T13:26:00Z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